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Автор урока: Сорокина Татьяна Николаевна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Тема урока: Современные подходы к изучению младшими школьниками природной и социальной среды средствами учебного предмета «Окружающий мир»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Класс: 3-й</w:t>
      </w:r>
      <w:r>
        <w:rPr>
          <w:sz w:val="28"/>
          <w:szCs w:val="28"/>
        </w:rPr>
        <w:br/>
        <w:t>Длительность: 40 минут</w:t>
      </w:r>
      <w:r>
        <w:rPr>
          <w:sz w:val="28"/>
          <w:szCs w:val="28"/>
        </w:rPr>
        <w:br/>
      </w:r>
      <w:r>
        <w:rPr>
          <w:sz w:val="28"/>
          <w:szCs w:val="28"/>
        </w:rPr>
        <w:t>Тип урока: Урок усвоения новых знаний (с элементами повторения и применения)</w:t>
      </w:r>
      <w:r>
        <w:rPr>
          <w:sz w:val="28"/>
          <w:szCs w:val="28"/>
        </w:rPr>
        <w:br/>
        <w:t xml:space="preserve">Соответствие ФГОС: обеспечение образовательных результатов по личностным, </w:t>
      </w:r>
      <w:proofErr w:type="spellStart"/>
      <w:r>
        <w:rPr>
          <w:sz w:val="28"/>
          <w:szCs w:val="28"/>
        </w:rPr>
        <w:t>метапредметным</w:t>
      </w:r>
      <w:proofErr w:type="spellEnd"/>
      <w:r>
        <w:rPr>
          <w:sz w:val="28"/>
          <w:szCs w:val="28"/>
        </w:rPr>
        <w:t xml:space="preserve"> и предметным планам; формирование УУД (познавательных, регулятивных, коммуникативных, личн</w:t>
      </w:r>
      <w:r>
        <w:rPr>
          <w:sz w:val="28"/>
          <w:szCs w:val="28"/>
        </w:rPr>
        <w:t>остных).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Цели урока</w:t>
      </w:r>
    </w:p>
    <w:p w:rsidR="00000000" w:rsidRDefault="00344E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Основная цель: усвоение новых знаний о современных подходах к изучению природной и социальной среды средствами учебного предмета «Окружающий мир».</w:t>
      </w:r>
    </w:p>
    <w:p w:rsidR="00000000" w:rsidRDefault="00344E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Развивающая цель: </w:t>
      </w:r>
      <w:r>
        <w:rPr>
          <w:rFonts w:eastAsia="Times New Roman"/>
          <w:sz w:val="28"/>
          <w:szCs w:val="28"/>
        </w:rPr>
        <w:t>формирование умений анализировать простые экологические и социальные явления, строить причинно</w:t>
      </w:r>
      <w:r>
        <w:rPr>
          <w:rFonts w:eastAsia="Times New Roman"/>
          <w:sz w:val="28"/>
          <w:szCs w:val="28"/>
        </w:rPr>
        <w:noBreakHyphen/>
        <w:t>следственные связи, работать в группе.</w:t>
      </w:r>
    </w:p>
    <w:p w:rsidR="00000000" w:rsidRDefault="00344E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Воспитательная цель: формирование уважительного отношения к природе и окружающим людям, развитие экологической культуры.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З</w:t>
      </w:r>
      <w:r>
        <w:rPr>
          <w:sz w:val="28"/>
          <w:szCs w:val="28"/>
        </w:rPr>
        <w:t>адачи</w:t>
      </w:r>
    </w:p>
    <w:p w:rsidR="00000000" w:rsidRDefault="00344E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Предметные: </w:t>
      </w:r>
    </w:p>
    <w:p w:rsidR="00000000" w:rsidRDefault="00344E4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Познакомить учащихся с современными подходами к изучению природы и общества (наблюдение, эксперимент, моделирование, исследовательская деятельность).</w:t>
      </w:r>
    </w:p>
    <w:p w:rsidR="00000000" w:rsidRDefault="00344E4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Показать практические примеры применения этих подходов на уроках и в жизни.</w:t>
      </w:r>
    </w:p>
    <w:p w:rsidR="00000000" w:rsidRDefault="00344E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Метапредмет</w:t>
      </w:r>
      <w:r>
        <w:rPr>
          <w:rFonts w:eastAsia="Times New Roman"/>
          <w:sz w:val="28"/>
          <w:szCs w:val="28"/>
        </w:rPr>
        <w:t>ные</w:t>
      </w:r>
      <w:proofErr w:type="spellEnd"/>
      <w:r>
        <w:rPr>
          <w:rFonts w:eastAsia="Times New Roman"/>
          <w:sz w:val="28"/>
          <w:szCs w:val="28"/>
        </w:rPr>
        <w:t xml:space="preserve">: </w:t>
      </w:r>
    </w:p>
    <w:p w:rsidR="00000000" w:rsidRDefault="00344E4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Формировать умения ставить вопросы, формулировать гипотезы, планировать простое исследование, фиксировать результаты.</w:t>
      </w:r>
    </w:p>
    <w:p w:rsidR="00000000" w:rsidRDefault="00344E4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Развивать навыки сотрудничества в группе и устной речи.</w:t>
      </w:r>
    </w:p>
    <w:p w:rsidR="00000000" w:rsidRDefault="00344E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Личностные: </w:t>
      </w:r>
    </w:p>
    <w:p w:rsidR="00000000" w:rsidRDefault="00344E4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Воспитывать интерес к изучению окружающего мира и ответственнос</w:t>
      </w:r>
      <w:r>
        <w:rPr>
          <w:rFonts w:eastAsia="Times New Roman"/>
          <w:sz w:val="28"/>
          <w:szCs w:val="28"/>
        </w:rPr>
        <w:t>ть за окружающую среду.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Методы и приёмы урока</w:t>
      </w:r>
    </w:p>
    <w:p w:rsidR="00000000" w:rsidRDefault="00344E4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Объяснительно</w:t>
      </w:r>
      <w:r>
        <w:rPr>
          <w:rFonts w:eastAsia="Times New Roman"/>
          <w:sz w:val="28"/>
          <w:szCs w:val="28"/>
        </w:rPr>
        <w:noBreakHyphen/>
        <w:t>иллюстративный (краткие вводные пояснения учителя).</w:t>
      </w:r>
    </w:p>
    <w:p w:rsidR="00000000" w:rsidRDefault="00344E4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Частично</w:t>
      </w:r>
      <w:r>
        <w:rPr>
          <w:rFonts w:eastAsia="Times New Roman"/>
          <w:sz w:val="28"/>
          <w:szCs w:val="28"/>
        </w:rPr>
        <w:noBreakHyphen/>
        <w:t>поисковый, проблемный метод (постановка задач, поиск ответов).</w:t>
      </w:r>
    </w:p>
    <w:p w:rsidR="00000000" w:rsidRDefault="00344E4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Практический (наблюдение, мини</w:t>
      </w:r>
      <w:r>
        <w:rPr>
          <w:rFonts w:eastAsia="Times New Roman"/>
          <w:sz w:val="28"/>
          <w:szCs w:val="28"/>
        </w:rPr>
        <w:noBreakHyphen/>
        <w:t>эксперимент, моделирование).</w:t>
      </w:r>
    </w:p>
    <w:p w:rsidR="00000000" w:rsidRDefault="00344E4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Групповая ра</w:t>
      </w:r>
      <w:r>
        <w:rPr>
          <w:rFonts w:eastAsia="Times New Roman"/>
          <w:sz w:val="28"/>
          <w:szCs w:val="28"/>
        </w:rPr>
        <w:t>бота, обсуждение, рефлексия.</w:t>
      </w:r>
    </w:p>
    <w:p w:rsidR="00000000" w:rsidRDefault="00344E4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Контроль: фронтальный устный опрос, проверка рабочих листов, анализ результатов мини</w:t>
      </w:r>
      <w:r>
        <w:rPr>
          <w:rFonts w:eastAsia="Times New Roman"/>
          <w:sz w:val="28"/>
          <w:szCs w:val="28"/>
        </w:rPr>
        <w:noBreakHyphen/>
        <w:t>исследований.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Оборудование и материалы</w:t>
      </w:r>
    </w:p>
    <w:p w:rsidR="00000000" w:rsidRDefault="00344E4E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Карты, плакаты, раздаточные рабочие листы (с заданиями и схемами), наборы для простых опытов (прозрачны</w:t>
      </w:r>
      <w:r>
        <w:rPr>
          <w:rFonts w:eastAsia="Times New Roman"/>
          <w:sz w:val="28"/>
          <w:szCs w:val="28"/>
        </w:rPr>
        <w:t>е стаканы, вода, песок, лист бумаги), маркеры, карточки для групповой работы, журнал оценивания, доска.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План-конспект урока</w:t>
      </w:r>
    </w:p>
    <w:p w:rsidR="00000000" w:rsidRDefault="00344E4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Организационный момент (2 мин)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Приветствие, проверка готовности класса (учебники, тетради, рабочие материалы).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Краткое </w:t>
      </w:r>
      <w:r>
        <w:rPr>
          <w:rFonts w:eastAsia="Times New Roman"/>
          <w:sz w:val="28"/>
          <w:szCs w:val="28"/>
        </w:rPr>
        <w:t>сообщение цели урока: «Сегодня мы узнаем, какие современные способы помогают нам изучать природу и общество и как их можно применять на уроках и дома».</w:t>
      </w:r>
    </w:p>
    <w:p w:rsidR="00000000" w:rsidRDefault="00344E4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Актуализация знаний (5 мин)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Вопросы учителя для фронтальной беседы: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«Как вы обычно узнаёте, почему листь</w:t>
      </w:r>
      <w:r>
        <w:rPr>
          <w:rFonts w:eastAsia="Times New Roman"/>
          <w:sz w:val="28"/>
          <w:szCs w:val="28"/>
        </w:rPr>
        <w:t>я желтеют осенью?»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«Какие способы изучения окружающего мира вы уже использовали на уроках?»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Ожидаемые ответы: наблюдение, чтение, рассуждение, опыты, беседы.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Краткое повторение: учитель формулирует понятие «наблюдение», «опыт», «моделирование», «опрос/анке</w:t>
      </w:r>
      <w:r>
        <w:rPr>
          <w:rFonts w:eastAsia="Times New Roman"/>
          <w:sz w:val="28"/>
          <w:szCs w:val="28"/>
        </w:rPr>
        <w:t>тирование».</w:t>
      </w:r>
    </w:p>
    <w:p w:rsidR="00000000" w:rsidRDefault="00344E4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Мотивация и постановка учебной задачи (3 мин)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Учитель предлагает задачку</w:t>
      </w:r>
      <w:r>
        <w:rPr>
          <w:rFonts w:eastAsia="Times New Roman"/>
          <w:sz w:val="28"/>
          <w:szCs w:val="28"/>
        </w:rPr>
        <w:noBreakHyphen/>
        <w:t xml:space="preserve">задачу: «Как с помощью разных приёмов узнать, какие растения живут около школы и как от них зависит чистота воздуха?» 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Побуждает к мысли, что для ответа можно провести наб</w:t>
      </w:r>
      <w:r>
        <w:rPr>
          <w:rFonts w:eastAsia="Times New Roman"/>
          <w:sz w:val="28"/>
          <w:szCs w:val="28"/>
        </w:rPr>
        <w:t>людение, измерения, опрос соседей, составление модели окружения.</w:t>
      </w:r>
    </w:p>
    <w:p w:rsidR="00000000" w:rsidRDefault="00344E4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Изучение нового материала (13 мин)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Этап 1. Краткие пояснения учителя (5 мин)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Современные подходы (кратко, с примерами): </w:t>
      </w:r>
    </w:p>
    <w:p w:rsidR="00000000" w:rsidRDefault="00344E4E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Наблюдение — систематическое фиксирование признаков (например, за сост</w:t>
      </w:r>
      <w:r>
        <w:rPr>
          <w:rFonts w:eastAsia="Times New Roman"/>
          <w:sz w:val="28"/>
          <w:szCs w:val="28"/>
        </w:rPr>
        <w:t>оянием деревьев у школы).</w:t>
      </w:r>
    </w:p>
    <w:p w:rsidR="00000000" w:rsidRDefault="00344E4E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Эксперимент — проверка гипотез (на примере простого опыта с песком и водой для проверки водопроницаемости почвы).</w:t>
      </w:r>
    </w:p>
    <w:p w:rsidR="00000000" w:rsidRDefault="00344E4E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Моделирование — создание упрощённой модели (план школьной территории с расположением деревьев и дорожек).</w:t>
      </w:r>
    </w:p>
    <w:p w:rsidR="00000000" w:rsidRDefault="00344E4E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Исследоват</w:t>
      </w:r>
      <w:r>
        <w:rPr>
          <w:rFonts w:eastAsia="Times New Roman"/>
          <w:sz w:val="28"/>
          <w:szCs w:val="28"/>
        </w:rPr>
        <w:t>ельская (проектная) деятельность — сбор данных, их анализ и представление (мини</w:t>
      </w:r>
      <w:r>
        <w:rPr>
          <w:rFonts w:eastAsia="Times New Roman"/>
          <w:sz w:val="28"/>
          <w:szCs w:val="28"/>
        </w:rPr>
        <w:noBreakHyphen/>
        <w:t>проект «Растения возле школы»).</w:t>
      </w:r>
    </w:p>
    <w:p w:rsidR="00000000" w:rsidRDefault="00344E4E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Опрос/анкетирование — сбор социальных данных (напр., отношение жителей к уборке территории).</w:t>
      </w:r>
    </w:p>
    <w:p w:rsidR="00000000" w:rsidRDefault="00344E4E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Связь с учебным предметом «Окружающий мир»: как каж</w:t>
      </w:r>
      <w:r>
        <w:rPr>
          <w:rFonts w:eastAsia="Times New Roman"/>
          <w:sz w:val="28"/>
          <w:szCs w:val="28"/>
        </w:rPr>
        <w:t>дый подход помогает формировать представления о природе и обществе.</w:t>
      </w:r>
    </w:p>
    <w:p w:rsidR="00000000" w:rsidRDefault="00344E4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Этап 2. Демонстрация мини</w:t>
      </w:r>
      <w:r>
        <w:rPr>
          <w:sz w:val="28"/>
          <w:szCs w:val="28"/>
        </w:rPr>
        <w:noBreakHyphen/>
        <w:t>эксперимента (3 мин)</w:t>
      </w:r>
    </w:p>
    <w:p w:rsidR="00000000" w:rsidRDefault="00344E4E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Задание учителя и текст для класса: «Посмотрим, как разные почвы пропускают воду. На столах — три прозрачных стакана с песком, землёй и глино</w:t>
      </w:r>
      <w:r>
        <w:rPr>
          <w:rFonts w:eastAsia="Times New Roman"/>
          <w:sz w:val="28"/>
          <w:szCs w:val="28"/>
        </w:rPr>
        <w:t>й. Наблюдайте, сколько воды пройдёт через каждый материал. Запишите, какой материал быстрее пропускает воду.»</w:t>
      </w:r>
    </w:p>
    <w:p w:rsidR="00000000" w:rsidRDefault="00344E4E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Ученики </w:t>
      </w:r>
      <w:proofErr w:type="spellStart"/>
      <w:r>
        <w:rPr>
          <w:rFonts w:eastAsia="Times New Roman"/>
          <w:sz w:val="28"/>
          <w:szCs w:val="28"/>
        </w:rPr>
        <w:t>демонстрационно</w:t>
      </w:r>
      <w:proofErr w:type="spellEnd"/>
      <w:r>
        <w:rPr>
          <w:rFonts w:eastAsia="Times New Roman"/>
          <w:sz w:val="28"/>
          <w:szCs w:val="28"/>
        </w:rPr>
        <w:t xml:space="preserve"> наблюдают (учитель руководит, фиксирует ответы).</w:t>
      </w:r>
    </w:p>
    <w:p w:rsidR="00000000" w:rsidRDefault="00344E4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Этап 3. Практическая групповая работа (5 мин)</w:t>
      </w:r>
    </w:p>
    <w:p w:rsidR="00000000" w:rsidRDefault="00344E4E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Разделение </w:t>
      </w:r>
      <w:r>
        <w:rPr>
          <w:rFonts w:eastAsia="Times New Roman"/>
          <w:sz w:val="28"/>
          <w:szCs w:val="28"/>
        </w:rPr>
        <w:t xml:space="preserve">класса на 4 группы, каждой группе — карточка с заданием: </w:t>
      </w:r>
    </w:p>
    <w:p w:rsidR="00000000" w:rsidRDefault="00344E4E">
      <w:pPr>
        <w:numPr>
          <w:ilvl w:val="2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Группа 1: запланировать наблюдение за растениями (что фиксировать, когда, как долго).</w:t>
      </w:r>
    </w:p>
    <w:p w:rsidR="00000000" w:rsidRDefault="00344E4E">
      <w:pPr>
        <w:numPr>
          <w:ilvl w:val="2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Группа 2: придумать простую экспериментальную задачу (гипотеза + метод проверки).</w:t>
      </w:r>
    </w:p>
    <w:p w:rsidR="00000000" w:rsidRDefault="00344E4E">
      <w:pPr>
        <w:numPr>
          <w:ilvl w:val="2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Группа 3: создать план</w:t>
      </w:r>
      <w:r>
        <w:rPr>
          <w:rFonts w:eastAsia="Times New Roman"/>
          <w:sz w:val="28"/>
          <w:szCs w:val="28"/>
        </w:rPr>
        <w:noBreakHyphen/>
        <w:t xml:space="preserve">модель </w:t>
      </w:r>
      <w:r>
        <w:rPr>
          <w:rFonts w:eastAsia="Times New Roman"/>
          <w:sz w:val="28"/>
          <w:szCs w:val="28"/>
        </w:rPr>
        <w:t>школьного двора (какие объекты отметить).</w:t>
      </w:r>
    </w:p>
    <w:p w:rsidR="00000000" w:rsidRDefault="00344E4E">
      <w:pPr>
        <w:numPr>
          <w:ilvl w:val="2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Группа 4: разработать короткую анкеты/вопросы для опроса родителей о чистоте двора.</w:t>
      </w:r>
    </w:p>
    <w:p w:rsidR="00000000" w:rsidRDefault="00344E4E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работы: 5 минут на обсуждение и запись ответов на листе.</w:t>
      </w:r>
    </w:p>
    <w:p w:rsidR="00000000" w:rsidRDefault="00344E4E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Контроль учителя: обход групп, помощь, наводящие вопросы.</w:t>
      </w:r>
    </w:p>
    <w:p w:rsidR="00000000" w:rsidRDefault="00344E4E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Представл</w:t>
      </w:r>
      <w:r>
        <w:rPr>
          <w:sz w:val="28"/>
          <w:szCs w:val="28"/>
        </w:rPr>
        <w:t>ение результатов групповой работы (6 мин)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Каждая группа по очереди (по 1—1,5 минуты) кратко представляет свои идеи.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Вопросы класса и учителя (по 1 вопросу на представление).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Учитель делает краткие комментарии, фиксирует сильные идеи, указывает на то, как м</w:t>
      </w:r>
      <w:r>
        <w:rPr>
          <w:rFonts w:eastAsia="Times New Roman"/>
          <w:sz w:val="28"/>
          <w:szCs w:val="28"/>
        </w:rPr>
        <w:t>ожно улучшить задания для исследования.</w:t>
      </w:r>
    </w:p>
    <w:p w:rsidR="00000000" w:rsidRDefault="00344E4E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Закрепление (6 мин)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Фронтальная проверка понимания: учитель задаёт контрольные вопросы (тексты вопросов для учеников): </w:t>
      </w:r>
    </w:p>
    <w:p w:rsidR="00000000" w:rsidRDefault="00344E4E">
      <w:pPr>
        <w:numPr>
          <w:ilvl w:val="2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«Что такое наблюдение? Назовите пример.»</w:t>
      </w:r>
    </w:p>
    <w:p w:rsidR="00000000" w:rsidRDefault="00344E4E">
      <w:pPr>
        <w:numPr>
          <w:ilvl w:val="2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«Какой опыт мы провели на уроке и что показал он?» </w:t>
      </w:r>
    </w:p>
    <w:p w:rsidR="00000000" w:rsidRDefault="00344E4E">
      <w:pPr>
        <w:numPr>
          <w:ilvl w:val="2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«За</w:t>
      </w:r>
      <w:r>
        <w:rPr>
          <w:rFonts w:eastAsia="Times New Roman"/>
          <w:sz w:val="28"/>
          <w:szCs w:val="28"/>
        </w:rPr>
        <w:t xml:space="preserve">чем нужно моделирование при изучении среды?» </w:t>
      </w:r>
    </w:p>
    <w:p w:rsidR="00000000" w:rsidRDefault="00344E4E">
      <w:pPr>
        <w:numPr>
          <w:ilvl w:val="2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«Какой способ можно использовать, чтобы узнать мнение людей о состоянии двора?»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Учитель просит 3—4 учеников отвечать устно; остальные фиксируют ответы в тетради.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Быстрая мини</w:t>
      </w:r>
      <w:r>
        <w:rPr>
          <w:rFonts w:eastAsia="Times New Roman"/>
          <w:sz w:val="28"/>
          <w:szCs w:val="28"/>
        </w:rPr>
        <w:noBreakHyphen/>
        <w:t>самопроверка: учащиеся отмечают в р</w:t>
      </w:r>
      <w:r>
        <w:rPr>
          <w:rFonts w:eastAsia="Times New Roman"/>
          <w:sz w:val="28"/>
          <w:szCs w:val="28"/>
        </w:rPr>
        <w:t>абочем листе правильные варианты (или краткие ответы).</w:t>
      </w:r>
    </w:p>
    <w:p w:rsidR="00000000" w:rsidRDefault="00344E4E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Рефлексия (3 мин)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Учитель предлагает учащимся ответить на вопросы устно или коротко письменно: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«Что нового я узнал(а) сегодня?» 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«Какой метод изучения мне показался наиболее интересным и почему?» 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«Что я могу сделать в школе или дома, чтобы применить полученные знания?» 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Учащиеся формулируют 1 предложение; учитель собирает 3–4 ответа для примера.</w:t>
      </w:r>
    </w:p>
    <w:p w:rsidR="00000000" w:rsidRDefault="00344E4E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Домашнее задание и дополнительные задания (следует дать перед итогами) (включено в отдельный блок)</w:t>
      </w:r>
    </w:p>
    <w:p w:rsidR="00000000" w:rsidRDefault="00344E4E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Итоги</w:t>
      </w:r>
      <w:r>
        <w:rPr>
          <w:sz w:val="28"/>
          <w:szCs w:val="28"/>
        </w:rPr>
        <w:t xml:space="preserve"> урока (2 мин)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Учитель подводит итог: формулирует ключевые выводы урока: какие подходы изучили, зачем они нужны, как их применять.</w:t>
      </w:r>
    </w:p>
    <w:p w:rsidR="00000000" w:rsidRDefault="00344E4E">
      <w:pPr>
        <w:numPr>
          <w:ilvl w:val="1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Оценивание: объявление похвальных замечаний, устное поощрение. Учеников информируют о критериях оценивания групповой работы и</w:t>
      </w:r>
      <w:r>
        <w:rPr>
          <w:rFonts w:eastAsia="Times New Roman"/>
          <w:sz w:val="28"/>
          <w:szCs w:val="28"/>
        </w:rPr>
        <w:t xml:space="preserve"> домашнего задания.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Ход занятия — пошагово с текстами заданий и вопросов (подробно и дословно для учителя)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1) Организация: «Здравствуйте, ребята! Проверьте, пожалуйста, есть ли у вас рабочие листы и ручки. Сегодня мы будем изучать, какими способами мы може</w:t>
      </w:r>
      <w:r>
        <w:rPr>
          <w:sz w:val="28"/>
          <w:szCs w:val="28"/>
        </w:rPr>
        <w:t>м узнавать о природе и людях вокруг нас.»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2) Актуализация:</w:t>
      </w:r>
    </w:p>
    <w:p w:rsidR="00000000" w:rsidRDefault="00344E4E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Вопрос: «Как вы узнали, что в лесу осенью листья желтеют?» Ожидаем ответы: наблюдал(и), читал(и), видел(и) на фото.</w:t>
      </w:r>
    </w:p>
    <w:p w:rsidR="00000000" w:rsidRDefault="00344E4E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Подсказка: «Правильно. Это наблюдение и чтение. Какие ещё способы мы используем?»</w:t>
      </w:r>
      <w:r>
        <w:rPr>
          <w:rFonts w:eastAsia="Times New Roman"/>
          <w:sz w:val="28"/>
          <w:szCs w:val="28"/>
        </w:rPr>
        <w:t xml:space="preserve"> (ответы: опыт, беседа, моделирование)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3) Мотивация:</w:t>
      </w:r>
    </w:p>
    <w:p w:rsidR="00000000" w:rsidRDefault="00344E4E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Поставить задачу: «Нам нужно узнать, какие растения живут возле школы и как они влияют на чистоту воздуха. Как бы вы это проверили?» (направляющие вопросы: "Что нужно записывать?", "Кого спросить?", "Как</w:t>
      </w:r>
      <w:r>
        <w:rPr>
          <w:rFonts w:eastAsia="Times New Roman"/>
          <w:sz w:val="28"/>
          <w:szCs w:val="28"/>
        </w:rPr>
        <w:t>ие опыты можно провести?")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4) Объяснение новых понятий:</w:t>
      </w:r>
    </w:p>
    <w:p w:rsidR="00000000" w:rsidRDefault="00344E4E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Текст учителя: «Наблюдение — это когда мы внимательно смотрим и фиксируем признаки. Эксперимент — проверка предположения. Моделирование — это создание упрощённой схемы или макета. Исследование — это к</w:t>
      </w:r>
      <w:r>
        <w:rPr>
          <w:rFonts w:eastAsia="Times New Roman"/>
          <w:sz w:val="28"/>
          <w:szCs w:val="28"/>
        </w:rPr>
        <w:t>огда мы собираем данные, анализируем и делаем выводы. Опрос — сбор мнений людей.»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5) Демонстрация опыта:</w:t>
      </w:r>
    </w:p>
    <w:p w:rsidR="00000000" w:rsidRDefault="00344E4E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Инструкция: «Перед вами три стакана. Налейте одинаковое количество воды в каждый. Посмотрите, через какой материал вода проходит быстрее. Напишите в те</w:t>
      </w:r>
      <w:r>
        <w:rPr>
          <w:rFonts w:eastAsia="Times New Roman"/>
          <w:sz w:val="28"/>
          <w:szCs w:val="28"/>
        </w:rPr>
        <w:t>тради: какой был материал и что вы заметили.»</w:t>
      </w:r>
    </w:p>
    <w:p w:rsidR="00000000" w:rsidRDefault="00344E4E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Вопрос после опыта: «Почему вода быстрее прошла через песок, чем через глину?»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6) Групповая работа — раздайте карточки:</w:t>
      </w:r>
    </w:p>
    <w:p w:rsidR="00000000" w:rsidRDefault="00344E4E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Карточка 1 (наблюдение): </w:t>
      </w:r>
      <w:r>
        <w:rPr>
          <w:rFonts w:eastAsia="Times New Roman"/>
          <w:sz w:val="28"/>
          <w:szCs w:val="28"/>
        </w:rPr>
        <w:t>«Составьте план наблюдения за деревом у школы: что фиксировать (листья, плодоношение, наличие насекомых), раз в неделю/раз в месяц, где записывать данные.»</w:t>
      </w:r>
    </w:p>
    <w:p w:rsidR="00000000" w:rsidRDefault="00344E4E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Карточка 2 (эксперимент): «Придумайте гипотезу о почве: "Песчаная почва быстрее пропускает воду, чем</w:t>
      </w:r>
      <w:r>
        <w:rPr>
          <w:rFonts w:eastAsia="Times New Roman"/>
          <w:sz w:val="28"/>
          <w:szCs w:val="28"/>
        </w:rPr>
        <w:t xml:space="preserve"> глинистая". Опишите, как проверить: какие материалы, как фиксировать результат.»</w:t>
      </w:r>
    </w:p>
    <w:p w:rsidR="00000000" w:rsidRDefault="00344E4E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Карточка 3 (модель): «Нарисуйте схему школьного двора, отметьте деревья, клумбы, дорожки. Подумайте, где может скапливаться мусор и как это влияет на растения.»</w:t>
      </w:r>
    </w:p>
    <w:p w:rsidR="00000000" w:rsidRDefault="00344E4E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Карточка 4 (о</w:t>
      </w:r>
      <w:r>
        <w:rPr>
          <w:rFonts w:eastAsia="Times New Roman"/>
          <w:sz w:val="28"/>
          <w:szCs w:val="28"/>
        </w:rPr>
        <w:t>прос): «Сформулируйте 5 коротких вопросов для опроса родителей/соседей о том, как они следят за чистотой вокруг школы.»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7) Представление результатов:</w:t>
      </w:r>
    </w:p>
    <w:p w:rsidR="00000000" w:rsidRDefault="00344E4E">
      <w:pPr>
        <w:numPr>
          <w:ilvl w:val="0"/>
          <w:numId w:val="1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Фраза учителя: «Теперь по одной</w:t>
      </w:r>
      <w:r>
        <w:rPr>
          <w:rFonts w:eastAsia="Times New Roman"/>
          <w:sz w:val="28"/>
          <w:szCs w:val="28"/>
        </w:rPr>
        <w:noBreakHyphen/>
        <w:t>две минуты каждая группа рассказывает свою идею. Начинаем с первой группы.</w:t>
      </w:r>
      <w:r>
        <w:rPr>
          <w:rFonts w:eastAsia="Times New Roman"/>
          <w:sz w:val="28"/>
          <w:szCs w:val="28"/>
        </w:rPr>
        <w:t>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8) Закрепление (вопросы для устного опроса):</w:t>
      </w:r>
    </w:p>
    <w:p w:rsidR="00000000" w:rsidRDefault="00344E4E">
      <w:pPr>
        <w:numPr>
          <w:ilvl w:val="0"/>
          <w:numId w:val="1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«Назовите три современных подхода к изучению окружающего мира.»</w:t>
      </w:r>
    </w:p>
    <w:p w:rsidR="00000000" w:rsidRDefault="00344E4E">
      <w:pPr>
        <w:numPr>
          <w:ilvl w:val="0"/>
          <w:numId w:val="1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«Приведите пример мини</w:t>
      </w:r>
      <w:r>
        <w:rPr>
          <w:rFonts w:eastAsia="Times New Roman"/>
          <w:sz w:val="28"/>
          <w:szCs w:val="28"/>
        </w:rPr>
        <w:noBreakHyphen/>
        <w:t>исследования, которое вы можете сделать вместе с родителями.»</w:t>
      </w:r>
    </w:p>
    <w:p w:rsidR="00000000" w:rsidRDefault="00344E4E">
      <w:pPr>
        <w:numPr>
          <w:ilvl w:val="0"/>
          <w:numId w:val="1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«Какой метод помогает узнать мнение людей?»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9) Рефлексия:</w:t>
      </w:r>
    </w:p>
    <w:p w:rsidR="00000000" w:rsidRDefault="00344E4E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</w:t>
      </w:r>
      <w:r>
        <w:rPr>
          <w:rFonts w:eastAsia="Times New Roman"/>
          <w:sz w:val="28"/>
          <w:szCs w:val="28"/>
        </w:rPr>
        <w:t>струкция: «Напишите в тетради по одному предложению: "Сегодня я узнал(а)…" и "Я могу…"»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10) Итоги и домашнее задание:</w:t>
      </w:r>
    </w:p>
    <w:p w:rsidR="00000000" w:rsidRDefault="00344E4E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Учитель: «Молодцы! Сегодня вы узнали о способах изучения. Дома выполните задание и подготовьте мини</w:t>
      </w:r>
      <w:r>
        <w:rPr>
          <w:rFonts w:eastAsia="Times New Roman"/>
          <w:sz w:val="28"/>
          <w:szCs w:val="28"/>
        </w:rPr>
        <w:noBreakHyphen/>
        <w:t>отчёт.»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Дополнительные задания (в клас</w:t>
      </w:r>
      <w:r>
        <w:rPr>
          <w:sz w:val="28"/>
          <w:szCs w:val="28"/>
        </w:rPr>
        <w:t>се и дома)</w:t>
      </w:r>
    </w:p>
    <w:p w:rsidR="00000000" w:rsidRDefault="00344E4E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Классное (если остались время/для углубления): 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Составить альбом наблюдений за выбранным растением на 2 недели (рисунки, заметки).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Провести мини</w:t>
      </w:r>
      <w:r>
        <w:rPr>
          <w:rFonts w:eastAsia="Times New Roman"/>
          <w:sz w:val="28"/>
          <w:szCs w:val="28"/>
        </w:rPr>
        <w:noBreakHyphen/>
        <w:t xml:space="preserve">опрос в классе: какие растения в домах у </w:t>
      </w:r>
      <w:r>
        <w:rPr>
          <w:rFonts w:eastAsia="Times New Roman"/>
          <w:sz w:val="28"/>
          <w:szCs w:val="28"/>
        </w:rPr>
        <w:t>одноклассников и как за ними ухаживают — обработать результаты в виде диаграммы.</w:t>
      </w:r>
    </w:p>
    <w:p w:rsidR="00000000" w:rsidRDefault="00344E4E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Домашнее: 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Сделать простое наблюдение за растением дома или на улице: записывать состояние растения через 7 дней и сделать фотографию или рисунок. Краткий отчёт (4—5 предложен</w:t>
      </w:r>
      <w:r>
        <w:rPr>
          <w:rFonts w:eastAsia="Times New Roman"/>
          <w:sz w:val="28"/>
          <w:szCs w:val="28"/>
        </w:rPr>
        <w:t>ий).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Провести мини</w:t>
      </w:r>
      <w:r>
        <w:rPr>
          <w:rFonts w:eastAsia="Times New Roman"/>
          <w:sz w:val="28"/>
          <w:szCs w:val="28"/>
        </w:rPr>
        <w:noBreakHyphen/>
        <w:t>эксперимент: сравнить, как быстро высыхает вода на разных поверхностях (ткань, асфальт, земля). Записать наблюдения и сделать вывод.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Подготовить небольшую анкету для опроса родителей о сортировке мусора дома (5 вопросов) и принести резул</w:t>
      </w:r>
      <w:r>
        <w:rPr>
          <w:rFonts w:eastAsia="Times New Roman"/>
          <w:sz w:val="28"/>
          <w:szCs w:val="28"/>
        </w:rPr>
        <w:t>ьтаты на следующем уроке.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Придумать и нарисовать модель</w:t>
      </w:r>
      <w:r>
        <w:rPr>
          <w:rFonts w:eastAsia="Times New Roman"/>
          <w:sz w:val="28"/>
          <w:szCs w:val="28"/>
        </w:rPr>
        <w:noBreakHyphen/>
        <w:t>план территории возле дома: где находятся деревья, мусорные контейнеры, тропинки; отметить проблемные зоны.</w:t>
      </w:r>
    </w:p>
    <w:p w:rsidR="00000000" w:rsidRDefault="00344E4E">
      <w:pPr>
        <w:numPr>
          <w:ilvl w:val="1"/>
          <w:numId w:val="1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Прочитать короткую статью или рассказ про лес и подготовить 3 вопроса по тексту.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Ожидаемые р</w:t>
      </w:r>
      <w:r>
        <w:rPr>
          <w:sz w:val="28"/>
          <w:szCs w:val="28"/>
        </w:rPr>
        <w:t>езультаты после проведения урока</w:t>
      </w:r>
    </w:p>
    <w:p w:rsidR="00000000" w:rsidRDefault="00344E4E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Предметные: учащиеся смогут назвать и объяснить основные современные подходы к изучению природной и социальной среды (наблюдение, эксперимент, моделирование, опрос), приведут примеры их применения.</w:t>
      </w:r>
    </w:p>
    <w:p w:rsidR="00000000" w:rsidRDefault="00344E4E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Метапредметные</w:t>
      </w:r>
      <w:proofErr w:type="spellEnd"/>
      <w:r>
        <w:rPr>
          <w:rFonts w:eastAsia="Times New Roman"/>
          <w:sz w:val="28"/>
          <w:szCs w:val="28"/>
        </w:rPr>
        <w:t xml:space="preserve">: учащиеся </w:t>
      </w:r>
      <w:r>
        <w:rPr>
          <w:rFonts w:eastAsia="Times New Roman"/>
          <w:sz w:val="28"/>
          <w:szCs w:val="28"/>
        </w:rPr>
        <w:t>научатся формулировать простые исследовательские вопросы, планировать мини</w:t>
      </w:r>
      <w:r>
        <w:rPr>
          <w:rFonts w:eastAsia="Times New Roman"/>
          <w:sz w:val="28"/>
          <w:szCs w:val="28"/>
        </w:rPr>
        <w:noBreakHyphen/>
        <w:t>исследование, работать в группе, фиксировать результаты наблюдений.</w:t>
      </w:r>
    </w:p>
    <w:p w:rsidR="00000000" w:rsidRDefault="00344E4E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Личностные: формируется интерес к исследовательской деятельности и уважение к природе, повышается мотивация к отв</w:t>
      </w:r>
      <w:r>
        <w:rPr>
          <w:rFonts w:eastAsia="Times New Roman"/>
          <w:sz w:val="28"/>
          <w:szCs w:val="28"/>
        </w:rPr>
        <w:t>етственному поведению в окружающей среде.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Рефлексия (формы и вопросы)</w:t>
      </w:r>
    </w:p>
    <w:p w:rsidR="00000000" w:rsidRDefault="00344E4E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Текст для записи: «Сегодня я узнал(а): …»; «Было трудно: …»; «Я хочу ещё узнать: …»</w:t>
      </w:r>
    </w:p>
    <w:p w:rsidR="00000000" w:rsidRDefault="00344E4E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Устная рефлексия: круг «Что понравилось / Что удивило / Что захотелось сделать» — по одному предложени</w:t>
      </w:r>
      <w:r>
        <w:rPr>
          <w:rFonts w:eastAsia="Times New Roman"/>
          <w:sz w:val="28"/>
          <w:szCs w:val="28"/>
        </w:rPr>
        <w:t>ю от каждого ученика.</w:t>
      </w:r>
    </w:p>
    <w:p w:rsidR="00000000" w:rsidRDefault="00344E4E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Рефлексивная отметка учителя: краткая запись о том, кто активно работал, кто затруднялся, какие навыки требуют дальнейшей тренировки.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Самостоятельное выполнение учащимися типовых заданий на новый способ действия</w:t>
      </w:r>
    </w:p>
    <w:p w:rsidR="00000000" w:rsidRDefault="00344E4E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Задание 1 (наблюдение)</w:t>
      </w:r>
      <w:r>
        <w:rPr>
          <w:rFonts w:eastAsia="Times New Roman"/>
          <w:sz w:val="28"/>
          <w:szCs w:val="28"/>
        </w:rPr>
        <w:t>: выбрать растение и вести дневник наблюдений 4 раза с интервалом 3 дня, записать изменения и сделать вывод о влиянии погоды/ухода на растение.</w:t>
      </w:r>
    </w:p>
    <w:p w:rsidR="00000000" w:rsidRDefault="00344E4E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Задание 2 (эксперимент): составить план простого опыта (гипотеза, материалы, последовательность действий, способ</w:t>
      </w:r>
      <w:r>
        <w:rPr>
          <w:rFonts w:eastAsia="Times New Roman"/>
          <w:sz w:val="28"/>
          <w:szCs w:val="28"/>
        </w:rPr>
        <w:t xml:space="preserve"> фиксации результата) и провести его с родителем/под руководством взрослого; оформить краткий отчёт в 5 предложений.</w:t>
      </w:r>
    </w:p>
    <w:p w:rsidR="00000000" w:rsidRDefault="00344E4E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Задание 3 (моделирование): нарисовать план ближайшего парка или школьной территории и обозначить, где можно посадить ещё деревьев, сделать </w:t>
      </w:r>
      <w:r>
        <w:rPr>
          <w:rFonts w:eastAsia="Times New Roman"/>
          <w:sz w:val="28"/>
          <w:szCs w:val="28"/>
        </w:rPr>
        <w:t>клумбы — описать одну меру улучшения. Учитель проверяет эти задания на следующем уроке, используя критерии: полнота плана, наличие записей наблюдений, логичность выводов.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Формы и методы контроля знаний</w:t>
      </w:r>
    </w:p>
    <w:p w:rsidR="00000000" w:rsidRDefault="00344E4E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Формативный</w:t>
      </w:r>
      <w:proofErr w:type="spellEnd"/>
      <w:r>
        <w:rPr>
          <w:rFonts w:eastAsia="Times New Roman"/>
          <w:sz w:val="28"/>
          <w:szCs w:val="28"/>
        </w:rPr>
        <w:t xml:space="preserve"> контроль в ходе урока: устные ответы, набл</w:t>
      </w:r>
      <w:r>
        <w:rPr>
          <w:rFonts w:eastAsia="Times New Roman"/>
          <w:sz w:val="28"/>
          <w:szCs w:val="28"/>
        </w:rPr>
        <w:t>юдение за работой в группах, проверка рабочих листов.</w:t>
      </w:r>
    </w:p>
    <w:p w:rsidR="00000000" w:rsidRDefault="00344E4E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Итоговый контроль: проверка домашних мини</w:t>
      </w:r>
      <w:r>
        <w:rPr>
          <w:rFonts w:eastAsia="Times New Roman"/>
          <w:sz w:val="28"/>
          <w:szCs w:val="28"/>
        </w:rPr>
        <w:noBreakHyphen/>
        <w:t>проектов/наблюдений и краткий тест (3—5 вопросов) на понимание понятий и методов.</w:t>
      </w:r>
    </w:p>
    <w:p w:rsidR="00000000" w:rsidRDefault="00344E4E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Критерии оценивания групповой работы: 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Содержательность (есть план/гипотеза/вопросы) — до 3 баллов.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Оформление (запись, рисунок, схема) — до 2 баллов.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Вложенный мыслительный процесс (наличие вывода) — до 2 баллов.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Активность участия каждого члена группы — до 3 баллов.</w:t>
      </w:r>
    </w:p>
    <w:p w:rsidR="00000000" w:rsidRDefault="00344E4E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краткого контрольно</w:t>
      </w:r>
      <w:r>
        <w:rPr>
          <w:rFonts w:eastAsia="Times New Roman"/>
          <w:sz w:val="28"/>
          <w:szCs w:val="28"/>
        </w:rPr>
        <w:t xml:space="preserve">го теста (3 вопроса): 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Назови один способ изучения природы. (наблюдение/эксперимент/модель/опрос)</w:t>
      </w:r>
    </w:p>
    <w:p w:rsidR="00000000" w:rsidRDefault="00344E4E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нужно написать в плане наблюдения? (что фиксировать, когда, где)</w:t>
      </w:r>
    </w:p>
    <w:p w:rsidR="00000000" w:rsidRDefault="00344E4E">
      <w:pPr>
        <w:numPr>
          <w:ilvl w:val="1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чего нужен опрос? (узнать мнение людей) Оценивание устное и письменное: учитель выста</w:t>
      </w:r>
      <w:r>
        <w:rPr>
          <w:rFonts w:eastAsia="Times New Roman"/>
          <w:sz w:val="28"/>
          <w:szCs w:val="28"/>
        </w:rPr>
        <w:t>вляет отметки/комментарии, отмечает достижения и зоны роста.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Итоги урока</w:t>
      </w:r>
    </w:p>
    <w:p w:rsidR="00000000" w:rsidRDefault="00344E4E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Краткое резюме учителя: «Мы познакомились с современными способами изучения окружающего мира, провели опыт, придумали планы наблюдений и анкеты. Это поможет вам лучше понимать природу</w:t>
      </w:r>
      <w:r>
        <w:rPr>
          <w:rFonts w:eastAsia="Times New Roman"/>
          <w:sz w:val="28"/>
          <w:szCs w:val="28"/>
        </w:rPr>
        <w:t xml:space="preserve"> и </w:t>
      </w:r>
      <w:r>
        <w:rPr>
          <w:rFonts w:eastAsia="Times New Roman"/>
          <w:sz w:val="28"/>
          <w:szCs w:val="28"/>
        </w:rPr>
        <w:lastRenderedPageBreak/>
        <w:t>жизнь в вашем районе и участвовать в маленьких исследовательских делах.»</w:t>
      </w:r>
    </w:p>
    <w:p w:rsidR="00000000" w:rsidRDefault="00344E4E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Домашнее задание: выбрать одно из домашних заданий (альбом наблюдений или анкета + краткий отчёт) и принести результаты через неделю.</w:t>
      </w:r>
    </w:p>
    <w:p w:rsidR="00000000" w:rsidRDefault="00344E4E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Похвала за активность, указание кто подготовит</w:t>
      </w:r>
      <w:r>
        <w:rPr>
          <w:rFonts w:eastAsia="Times New Roman"/>
          <w:sz w:val="28"/>
          <w:szCs w:val="28"/>
        </w:rPr>
        <w:t xml:space="preserve"> материалы для следующего занятия (по желанию).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5 мероприятий (урочная и внеурочная деятельность) для формирования экологической культуры младших школьников</w:t>
      </w:r>
    </w:p>
    <w:p w:rsidR="00000000" w:rsidRDefault="00344E4E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Проект «Зелёный уголок школы» (урочная/внеурочная): учащиеся планируют, сажают и ухаживают за клумб</w:t>
      </w:r>
      <w:r>
        <w:rPr>
          <w:rFonts w:eastAsia="Times New Roman"/>
          <w:sz w:val="28"/>
          <w:szCs w:val="28"/>
        </w:rPr>
        <w:t>ой или групповыми растениями; ведут дневник ухода и наблюдений.</w:t>
      </w:r>
    </w:p>
    <w:p w:rsidR="00000000" w:rsidRDefault="00344E4E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Экологическая акция «Чистая тропинка» (внеурочная): регулярные субботники на территории школы и близлежащих зон с экологическим просвещением жителей.</w:t>
      </w:r>
    </w:p>
    <w:p w:rsidR="00000000" w:rsidRDefault="00344E4E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Клуб «Юные исследователи природы» (внеуроч</w:t>
      </w:r>
      <w:r>
        <w:rPr>
          <w:rFonts w:eastAsia="Times New Roman"/>
          <w:sz w:val="28"/>
          <w:szCs w:val="28"/>
        </w:rPr>
        <w:t>ный): проведение мини</w:t>
      </w:r>
      <w:r>
        <w:rPr>
          <w:rFonts w:eastAsia="Times New Roman"/>
          <w:sz w:val="28"/>
          <w:szCs w:val="28"/>
        </w:rPr>
        <w:noBreakHyphen/>
        <w:t>исследований, наблюдений, создание отчётов и презентаций; участие в конкурсах и ярмарках проектов.</w:t>
      </w:r>
    </w:p>
    <w:p w:rsidR="00000000" w:rsidRDefault="00344E4E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Интерактивные уроки и </w:t>
      </w:r>
      <w:proofErr w:type="spellStart"/>
      <w:r>
        <w:rPr>
          <w:rFonts w:eastAsia="Times New Roman"/>
          <w:sz w:val="28"/>
          <w:szCs w:val="28"/>
        </w:rPr>
        <w:t>квесты</w:t>
      </w:r>
      <w:proofErr w:type="spellEnd"/>
      <w:r>
        <w:rPr>
          <w:rFonts w:eastAsia="Times New Roman"/>
          <w:sz w:val="28"/>
          <w:szCs w:val="28"/>
        </w:rPr>
        <w:t xml:space="preserve"> «Экологические миссии» (урочная/внеурочная): игровые задания по сортировке мусора, экономии воды, бережном</w:t>
      </w:r>
      <w:r>
        <w:rPr>
          <w:rFonts w:eastAsia="Times New Roman"/>
          <w:sz w:val="28"/>
          <w:szCs w:val="28"/>
        </w:rPr>
        <w:t>у отношению к растениям.</w:t>
      </w:r>
    </w:p>
    <w:p w:rsidR="00000000" w:rsidRDefault="00344E4E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Экологические беседы и опросы «Мнение семьи о природе» (домашняя/внеурочная): ученики готовят анкеты, опрашивают членов семьи, анализируют результаты и предлагают небольшие экологические изменения в быту.</w:t>
      </w:r>
    </w:p>
    <w:p w:rsidR="00000000" w:rsidRDefault="00344E4E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Примечания по соответствию</w:t>
      </w:r>
      <w:r>
        <w:rPr>
          <w:sz w:val="28"/>
          <w:szCs w:val="28"/>
        </w:rPr>
        <w:t xml:space="preserve"> ФГОС</w:t>
      </w:r>
    </w:p>
    <w:p w:rsidR="00000000" w:rsidRDefault="00344E4E">
      <w:pPr>
        <w:numPr>
          <w:ilvl w:val="0"/>
          <w:numId w:val="2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Данный урок направлен на достижение внутренних результатов ФГОС: личностные (мотивация к экологически ответственному поведению), </w:t>
      </w:r>
      <w:proofErr w:type="spellStart"/>
      <w:r>
        <w:rPr>
          <w:rFonts w:eastAsia="Times New Roman"/>
          <w:sz w:val="28"/>
          <w:szCs w:val="28"/>
        </w:rPr>
        <w:t>метапредметные</w:t>
      </w:r>
      <w:proofErr w:type="spellEnd"/>
      <w:r>
        <w:rPr>
          <w:rFonts w:eastAsia="Times New Roman"/>
          <w:sz w:val="28"/>
          <w:szCs w:val="28"/>
        </w:rPr>
        <w:t xml:space="preserve"> (умение планировать и выполнять исследовательскую деятельность), предметные (знание способов исследования </w:t>
      </w:r>
      <w:r>
        <w:rPr>
          <w:rFonts w:eastAsia="Times New Roman"/>
          <w:sz w:val="28"/>
          <w:szCs w:val="28"/>
        </w:rPr>
        <w:t>окружающей среды).</w:t>
      </w:r>
    </w:p>
    <w:p w:rsidR="00000000" w:rsidRDefault="00344E4E">
      <w:pPr>
        <w:numPr>
          <w:ilvl w:val="0"/>
          <w:numId w:val="2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Формы контроля и активные методы обеспечивают развитие УУД и готовят учащихся к самостоятельной проектной деятельности.</w:t>
      </w:r>
    </w:p>
    <w:p w:rsidR="00344E4E" w:rsidRDefault="00344E4E">
      <w:pPr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</w:p>
    <w:sectPr w:rsidR="00344E4E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C60"/>
    <w:multiLevelType w:val="multilevel"/>
    <w:tmpl w:val="FCF2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D3443"/>
    <w:multiLevelType w:val="multilevel"/>
    <w:tmpl w:val="62385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3EAD"/>
    <w:multiLevelType w:val="multilevel"/>
    <w:tmpl w:val="527A8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1273A5"/>
    <w:multiLevelType w:val="multilevel"/>
    <w:tmpl w:val="BD9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258A8"/>
    <w:multiLevelType w:val="multilevel"/>
    <w:tmpl w:val="F964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48777E"/>
    <w:multiLevelType w:val="multilevel"/>
    <w:tmpl w:val="FC50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377BEA"/>
    <w:multiLevelType w:val="multilevel"/>
    <w:tmpl w:val="0CB2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0B6D7B"/>
    <w:multiLevelType w:val="multilevel"/>
    <w:tmpl w:val="9F76D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D406C2"/>
    <w:multiLevelType w:val="multilevel"/>
    <w:tmpl w:val="E2B2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1E36E5"/>
    <w:multiLevelType w:val="multilevel"/>
    <w:tmpl w:val="686EC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4C7984"/>
    <w:multiLevelType w:val="multilevel"/>
    <w:tmpl w:val="17B2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CB504F"/>
    <w:multiLevelType w:val="multilevel"/>
    <w:tmpl w:val="47CE3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735161"/>
    <w:multiLevelType w:val="multilevel"/>
    <w:tmpl w:val="8E5278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C81FEC"/>
    <w:multiLevelType w:val="multilevel"/>
    <w:tmpl w:val="9526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D3565E"/>
    <w:multiLevelType w:val="multilevel"/>
    <w:tmpl w:val="3418E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7D1982"/>
    <w:multiLevelType w:val="multilevel"/>
    <w:tmpl w:val="7B72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CB5C5B"/>
    <w:multiLevelType w:val="multilevel"/>
    <w:tmpl w:val="D8360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3D41C3"/>
    <w:multiLevelType w:val="multilevel"/>
    <w:tmpl w:val="187C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8173D4"/>
    <w:multiLevelType w:val="multilevel"/>
    <w:tmpl w:val="CC324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A31FF5"/>
    <w:multiLevelType w:val="multilevel"/>
    <w:tmpl w:val="7E34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4307C9"/>
    <w:multiLevelType w:val="multilevel"/>
    <w:tmpl w:val="9FD2D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B05E79"/>
    <w:multiLevelType w:val="multilevel"/>
    <w:tmpl w:val="075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3B6776"/>
    <w:multiLevelType w:val="multilevel"/>
    <w:tmpl w:val="C3F6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B166EB"/>
    <w:multiLevelType w:val="multilevel"/>
    <w:tmpl w:val="3E28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2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noPunctuationKerning/>
  <w:characterSpacingControl w:val="doNotCompress"/>
  <w:compat/>
  <w:rsids>
    <w:rsidRoot w:val="00ED61FA"/>
    <w:rsid w:val="00344E4E"/>
    <w:rsid w:val="00ED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2152</Words>
  <Characters>12271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tanya_sorokina_7200@mail.ru</dc:creator>
  <cp:lastModifiedBy>Наталья Морозова</cp:lastModifiedBy>
  <cp:revision>2</cp:revision>
  <dcterms:created xsi:type="dcterms:W3CDTF">2026-09-09T03:38:00Z</dcterms:created>
  <dcterms:modified xsi:type="dcterms:W3CDTF">2026-09-09T03:38:00Z</dcterms:modified>
</cp:coreProperties>
</file>